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E35" w:rsidRPr="00302CD8" w:rsidRDefault="00AB3E35" w:rsidP="00D35C93">
      <w:pPr>
        <w:autoSpaceDE w:val="0"/>
        <w:autoSpaceDN w:val="0"/>
        <w:adjustRightInd w:val="0"/>
        <w:spacing w:after="0" w:line="240" w:lineRule="auto"/>
        <w:jc w:val="right"/>
        <w:rPr>
          <w:rFonts w:ascii="ASSA Vesta" w:hAnsi="ASSA Vesta" w:cs="TimesNewRomanPS-BoldMT"/>
          <w:bCs/>
          <w:color w:val="000000"/>
        </w:rPr>
      </w:pPr>
      <w:r w:rsidRPr="00302CD8">
        <w:rPr>
          <w:rFonts w:ascii="ASSA Vesta" w:hAnsi="ASSA Vesta" w:cs="TimesNewRomanPS-BoldMT"/>
          <w:bCs/>
          <w:color w:val="000000"/>
        </w:rPr>
        <w:t>Miejsce szkolenia:</w:t>
      </w:r>
    </w:p>
    <w:p w:rsidR="00AB3E35" w:rsidRDefault="00AB3E35" w:rsidP="00D35C93">
      <w:pPr>
        <w:autoSpaceDE w:val="0"/>
        <w:autoSpaceDN w:val="0"/>
        <w:adjustRightInd w:val="0"/>
        <w:spacing w:after="0" w:line="240" w:lineRule="auto"/>
        <w:jc w:val="right"/>
        <w:rPr>
          <w:rFonts w:ascii="ASSA Vesta" w:hAnsi="ASSA Vesta"/>
        </w:rPr>
      </w:pPr>
      <w:r w:rsidRPr="001F4140">
        <w:rPr>
          <w:rStyle w:val="Pogrubienie"/>
          <w:rFonts w:ascii="ASSA Vesta" w:hAnsi="ASSA Vesta"/>
        </w:rPr>
        <w:t>ASSA ABLOY Poland Sp. z o.o.</w:t>
      </w:r>
      <w:r w:rsidRPr="001F4140">
        <w:rPr>
          <w:rFonts w:ascii="ASSA Vesta" w:hAnsi="ASSA Vesta"/>
          <w:b/>
          <w:bCs/>
        </w:rPr>
        <w:br/>
      </w:r>
      <w:r w:rsidRPr="001F4140">
        <w:rPr>
          <w:rFonts w:ascii="ASSA Vesta" w:hAnsi="ASSA Vesta"/>
        </w:rPr>
        <w:t>ul. Jana Olbrachta 94 01-102 Warszawa</w:t>
      </w:r>
    </w:p>
    <w:p w:rsidR="00D35C93" w:rsidRDefault="00D35C93" w:rsidP="00D35C93">
      <w:pPr>
        <w:autoSpaceDE w:val="0"/>
        <w:autoSpaceDN w:val="0"/>
        <w:adjustRightInd w:val="0"/>
        <w:spacing w:after="0" w:line="240" w:lineRule="auto"/>
        <w:jc w:val="right"/>
        <w:rPr>
          <w:rFonts w:ascii="ASSA Vesta" w:hAnsi="ASSA Vesta"/>
        </w:rPr>
      </w:pPr>
    </w:p>
    <w:p w:rsidR="00D35C93" w:rsidRDefault="00D35C93" w:rsidP="00D35C93">
      <w:pPr>
        <w:spacing w:line="240" w:lineRule="auto"/>
        <w:rPr>
          <w:rFonts w:ascii="ASSA Vesta" w:hAnsi="ASSA Vesta"/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74ADB" wp14:editId="2C9F73EC">
                <wp:simplePos x="0" y="0"/>
                <wp:positionH relativeFrom="column">
                  <wp:posOffset>-72390</wp:posOffset>
                </wp:positionH>
                <wp:positionV relativeFrom="paragraph">
                  <wp:posOffset>71120</wp:posOffset>
                </wp:positionV>
                <wp:extent cx="6677025" cy="0"/>
                <wp:effectExtent l="0" t="0" r="0" b="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straightConnector1">
                          <a:avLst/>
                        </a:prstGeom>
                        <a:noFill/>
                        <a:ln w="22225" cmpd="sng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B1FE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5.7pt;margin-top:5.6pt;width:525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" strokecolor="#1f497d" strokeweight="1.75pt">
                <v:shadow color="#243f60 [1604]" opacity=".5" offset="1pt"/>
              </v:shape>
            </w:pict>
          </mc:Fallback>
        </mc:AlternateContent>
      </w:r>
    </w:p>
    <w:p w:rsidR="00D35C93" w:rsidRPr="00D35C93" w:rsidRDefault="00D9659A" w:rsidP="00D35C93">
      <w:pPr>
        <w:spacing w:line="240" w:lineRule="auto"/>
        <w:rPr>
          <w:rFonts w:ascii="ASSA Vesta" w:hAnsi="ASSA Vesta"/>
          <w:b/>
        </w:rPr>
      </w:pPr>
      <w:r>
        <w:rPr>
          <w:rFonts w:ascii="ASSA Vesta" w:hAnsi="ASSA Vesta"/>
          <w:b/>
        </w:rPr>
        <w:t>Wtorek 03.10</w:t>
      </w:r>
      <w:r w:rsidR="00D35C93" w:rsidRPr="00D35C93">
        <w:rPr>
          <w:rFonts w:ascii="ASSA Vesta" w:hAnsi="ASSA Vesta"/>
          <w:b/>
        </w:rPr>
        <w:t>.201</w:t>
      </w:r>
      <w:r>
        <w:rPr>
          <w:rFonts w:ascii="ASSA Vesta" w:hAnsi="ASSA Vesta"/>
          <w:b/>
        </w:rPr>
        <w:t>7</w:t>
      </w:r>
    </w:p>
    <w:p w:rsidR="00D35C93" w:rsidRDefault="00D35C93" w:rsidP="008F284B">
      <w:pPr>
        <w:autoSpaceDE w:val="0"/>
        <w:autoSpaceDN w:val="0"/>
        <w:adjustRightInd w:val="0"/>
        <w:spacing w:after="0" w:line="240" w:lineRule="auto"/>
        <w:jc w:val="right"/>
        <w:rPr>
          <w:rFonts w:ascii="ASSA Vesta" w:hAnsi="ASSA Vesta"/>
        </w:rPr>
      </w:pPr>
    </w:p>
    <w:tbl>
      <w:tblPr>
        <w:tblStyle w:val="Tabela-Siatka"/>
        <w:tblW w:w="9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8"/>
        <w:gridCol w:w="6169"/>
        <w:gridCol w:w="2121"/>
      </w:tblGrid>
      <w:tr w:rsidR="00D35C93" w:rsidTr="004178B1">
        <w:trPr>
          <w:trHeight w:val="4395"/>
          <w:jc w:val="center"/>
        </w:trPr>
        <w:tc>
          <w:tcPr>
            <w:tcW w:w="1488" w:type="dxa"/>
          </w:tcPr>
          <w:p w:rsidR="00490BD3" w:rsidRDefault="00490BD3" w:rsidP="00490BD3">
            <w:pPr>
              <w:spacing w:after="0" w:line="360" w:lineRule="auto"/>
              <w:rPr>
                <w:rFonts w:ascii="ASSA Vesta" w:hAnsi="ASSA Vesta"/>
              </w:rPr>
            </w:pPr>
          </w:p>
          <w:p w:rsidR="008F284B" w:rsidRPr="008F284B" w:rsidRDefault="00AF1324" w:rsidP="00490BD3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09:30</w:t>
            </w:r>
            <w:r w:rsidR="008F284B" w:rsidRPr="008F284B">
              <w:rPr>
                <w:rFonts w:ascii="ASSA Vesta" w:hAnsi="ASSA Vesta"/>
              </w:rPr>
              <w:t xml:space="preserve"> </w:t>
            </w:r>
            <w:r w:rsidR="00D35C93" w:rsidRPr="008F284B">
              <w:rPr>
                <w:rFonts w:ascii="ASSA Vesta" w:hAnsi="ASSA Vesta"/>
              </w:rPr>
              <w:t>-</w:t>
            </w:r>
            <w:r>
              <w:rPr>
                <w:rFonts w:ascii="ASSA Vesta" w:hAnsi="ASSA Vesta"/>
              </w:rPr>
              <w:t>10.3</w:t>
            </w:r>
            <w:r w:rsidR="008F284B" w:rsidRPr="008F284B">
              <w:rPr>
                <w:rFonts w:ascii="ASSA Vesta" w:hAnsi="ASSA Vesta"/>
              </w:rPr>
              <w:t>0</w:t>
            </w:r>
          </w:p>
          <w:p w:rsidR="008F284B" w:rsidRPr="008F284B" w:rsidRDefault="00AF1324" w:rsidP="00490BD3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10.30 - 10.4</w:t>
            </w:r>
            <w:r w:rsidR="008F284B" w:rsidRPr="008F284B">
              <w:rPr>
                <w:rFonts w:ascii="ASSA Vesta" w:hAnsi="ASSA Vesta"/>
              </w:rPr>
              <w:t>0</w:t>
            </w:r>
          </w:p>
          <w:p w:rsidR="008F284B" w:rsidRPr="008F284B" w:rsidRDefault="00AF1324" w:rsidP="008F284B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10.40 - 12.0</w:t>
            </w:r>
            <w:r w:rsidR="008F284B" w:rsidRPr="008F284B">
              <w:rPr>
                <w:rFonts w:ascii="ASSA Vesta" w:hAnsi="ASSA Vesta"/>
              </w:rPr>
              <w:t>0</w:t>
            </w:r>
          </w:p>
          <w:p w:rsidR="008F284B" w:rsidRPr="008F284B" w:rsidRDefault="00AF1324" w:rsidP="008F284B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12.00 - 12.4</w:t>
            </w:r>
            <w:r w:rsidR="008F284B" w:rsidRPr="008F284B">
              <w:rPr>
                <w:rFonts w:ascii="ASSA Vesta" w:hAnsi="ASSA Vesta"/>
              </w:rPr>
              <w:t>5</w:t>
            </w:r>
          </w:p>
          <w:p w:rsidR="008F284B" w:rsidRPr="008F284B" w:rsidRDefault="00AF1324" w:rsidP="008F284B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12.4</w:t>
            </w:r>
            <w:r w:rsidR="008F284B" w:rsidRPr="008F284B">
              <w:rPr>
                <w:rFonts w:ascii="ASSA Vesta" w:hAnsi="ASSA Vesta"/>
              </w:rPr>
              <w:t xml:space="preserve">5 </w:t>
            </w:r>
            <w:r w:rsidR="00D35C93" w:rsidRPr="008F284B">
              <w:rPr>
                <w:rFonts w:ascii="ASSA Vesta" w:hAnsi="ASSA Vesta"/>
              </w:rPr>
              <w:t>-</w:t>
            </w:r>
            <w:r>
              <w:rPr>
                <w:rFonts w:ascii="ASSA Vesta" w:hAnsi="ASSA Vesta"/>
              </w:rPr>
              <w:t xml:space="preserve"> 13.4</w:t>
            </w:r>
            <w:r w:rsidR="008F284B" w:rsidRPr="008F284B">
              <w:rPr>
                <w:rFonts w:ascii="ASSA Vesta" w:hAnsi="ASSA Vesta"/>
              </w:rPr>
              <w:t>5</w:t>
            </w:r>
          </w:p>
          <w:p w:rsidR="008F284B" w:rsidRPr="008F284B" w:rsidRDefault="00AF1324" w:rsidP="008F284B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13.4</w:t>
            </w:r>
            <w:r w:rsidR="008F284B" w:rsidRPr="008F284B">
              <w:rPr>
                <w:rFonts w:ascii="ASSA Vesta" w:hAnsi="ASSA Vesta"/>
              </w:rPr>
              <w:t xml:space="preserve">5 </w:t>
            </w:r>
            <w:r w:rsidR="00D35C93" w:rsidRPr="008F284B">
              <w:rPr>
                <w:rFonts w:ascii="ASSA Vesta" w:hAnsi="ASSA Vesta"/>
              </w:rPr>
              <w:t>-</w:t>
            </w:r>
            <w:r>
              <w:rPr>
                <w:rFonts w:ascii="ASSA Vesta" w:hAnsi="ASSA Vesta"/>
              </w:rPr>
              <w:t xml:space="preserve"> 14.4</w:t>
            </w:r>
            <w:r w:rsidR="008F284B" w:rsidRPr="008F284B">
              <w:rPr>
                <w:rFonts w:ascii="ASSA Vesta" w:hAnsi="ASSA Vesta"/>
              </w:rPr>
              <w:t>5</w:t>
            </w:r>
          </w:p>
          <w:p w:rsidR="009B556D" w:rsidRPr="008F284B" w:rsidRDefault="008F284B" w:rsidP="00AF1324">
            <w:pPr>
              <w:spacing w:after="0" w:line="480" w:lineRule="auto"/>
              <w:rPr>
                <w:rFonts w:ascii="ASSA Vesta" w:hAnsi="ASSA Vesta"/>
              </w:rPr>
            </w:pPr>
            <w:r w:rsidRPr="008F284B">
              <w:rPr>
                <w:rFonts w:ascii="ASSA Vesta" w:hAnsi="ASSA Vesta"/>
              </w:rPr>
              <w:t>14.</w:t>
            </w:r>
            <w:r w:rsidR="00AF1324">
              <w:rPr>
                <w:rFonts w:ascii="ASSA Vesta" w:hAnsi="ASSA Vesta"/>
              </w:rPr>
              <w:t>45</w:t>
            </w:r>
            <w:r w:rsidRPr="008F284B">
              <w:rPr>
                <w:rFonts w:ascii="ASSA Vesta" w:hAnsi="ASSA Vesta"/>
              </w:rPr>
              <w:t xml:space="preserve"> </w:t>
            </w:r>
            <w:r w:rsidR="00D35C93" w:rsidRPr="008F284B">
              <w:rPr>
                <w:rFonts w:ascii="ASSA Vesta" w:hAnsi="ASSA Vesta"/>
              </w:rPr>
              <w:t>-</w:t>
            </w:r>
            <w:r w:rsidR="00AF1324">
              <w:rPr>
                <w:rFonts w:ascii="ASSA Vesta" w:hAnsi="ASSA Vesta"/>
              </w:rPr>
              <w:t xml:space="preserve"> 14</w:t>
            </w:r>
            <w:r w:rsidRPr="008F284B">
              <w:rPr>
                <w:rFonts w:ascii="ASSA Vesta" w:hAnsi="ASSA Vesta"/>
              </w:rPr>
              <w:t>.</w:t>
            </w:r>
            <w:r w:rsidR="00AF1324">
              <w:rPr>
                <w:rFonts w:ascii="ASSA Vesta" w:hAnsi="ASSA Vesta"/>
              </w:rPr>
              <w:t>55</w:t>
            </w:r>
            <w:r w:rsidR="00AF1324">
              <w:rPr>
                <w:rFonts w:ascii="ASSA Vesta" w:hAnsi="ASSA Vesta"/>
              </w:rPr>
              <w:br/>
              <w:t xml:space="preserve">14.55 </w:t>
            </w:r>
            <w:r w:rsidR="002B7DF3">
              <w:rPr>
                <w:rFonts w:ascii="ASSA Vesta" w:hAnsi="ASSA Vesta"/>
              </w:rPr>
              <w:t>-</w:t>
            </w:r>
            <w:r w:rsidR="00AF1324">
              <w:rPr>
                <w:rFonts w:ascii="ASSA Vesta" w:hAnsi="ASSA Vesta"/>
              </w:rPr>
              <w:t>16:</w:t>
            </w:r>
            <w:r w:rsidR="002B7DF3">
              <w:rPr>
                <w:rFonts w:ascii="ASSA Vesta" w:hAnsi="ASSA Vesta"/>
              </w:rPr>
              <w:t>30</w:t>
            </w:r>
          </w:p>
        </w:tc>
        <w:tc>
          <w:tcPr>
            <w:tcW w:w="6169" w:type="dxa"/>
          </w:tcPr>
          <w:p w:rsidR="00490BD3" w:rsidRDefault="00490BD3" w:rsidP="00490BD3">
            <w:pPr>
              <w:spacing w:after="0" w:line="360" w:lineRule="auto"/>
              <w:rPr>
                <w:rFonts w:ascii="ASSA Vesta" w:hAnsi="ASSA Vesta"/>
              </w:rPr>
            </w:pPr>
          </w:p>
          <w:p w:rsidR="009B556D" w:rsidRPr="008F284B" w:rsidRDefault="00777D9D" w:rsidP="00490BD3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 xml:space="preserve">Platforma </w:t>
            </w:r>
            <w:proofErr w:type="spellStart"/>
            <w:r>
              <w:rPr>
                <w:rFonts w:ascii="ASSA Vesta" w:hAnsi="ASSA Vesta"/>
              </w:rPr>
              <w:t>Protec</w:t>
            </w:r>
            <w:proofErr w:type="spellEnd"/>
            <w:r>
              <w:rPr>
                <w:rFonts w:ascii="ASSA Vesta" w:hAnsi="ASSA Vesta"/>
              </w:rPr>
              <w:t xml:space="preserve"> 2 – informacje ogólne</w:t>
            </w:r>
            <w:r>
              <w:rPr>
                <w:rFonts w:ascii="ASSA Vesta" w:hAnsi="ASSA Vesta"/>
              </w:rPr>
              <w:br/>
            </w:r>
            <w:r w:rsidR="009B556D" w:rsidRPr="008F284B">
              <w:rPr>
                <w:rFonts w:ascii="ASSA Vesta" w:hAnsi="ASSA Vesta"/>
              </w:rPr>
              <w:t>Przerwa kawowa</w:t>
            </w:r>
          </w:p>
          <w:p w:rsidR="009B556D" w:rsidRPr="008F284B" w:rsidRDefault="00777D9D" w:rsidP="008F284B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 xml:space="preserve">Platforma </w:t>
            </w:r>
            <w:proofErr w:type="spellStart"/>
            <w:r>
              <w:rPr>
                <w:rFonts w:ascii="ASSA Vesta" w:hAnsi="ASSA Vesta"/>
              </w:rPr>
              <w:t>Protec</w:t>
            </w:r>
            <w:proofErr w:type="spellEnd"/>
            <w:r>
              <w:rPr>
                <w:rFonts w:ascii="ASSA Vesta" w:hAnsi="ASSA Vesta"/>
              </w:rPr>
              <w:t xml:space="preserve"> 2 – warsztaty praktyczne</w:t>
            </w:r>
            <w:r w:rsidRPr="008F284B">
              <w:rPr>
                <w:rFonts w:ascii="ASSA Vesta" w:hAnsi="ASSA Vesta"/>
              </w:rPr>
              <w:t xml:space="preserve"> </w:t>
            </w:r>
            <w:r>
              <w:rPr>
                <w:rFonts w:ascii="ASSA Vesta" w:hAnsi="ASSA Vesta"/>
              </w:rPr>
              <w:br/>
            </w:r>
            <w:r w:rsidR="009B556D" w:rsidRPr="008F284B">
              <w:rPr>
                <w:rFonts w:ascii="ASSA Vesta" w:hAnsi="ASSA Vesta"/>
              </w:rPr>
              <w:t>Przerwa obiadowa</w:t>
            </w:r>
          </w:p>
          <w:p w:rsidR="009B556D" w:rsidRPr="008F284B" w:rsidRDefault="00AF1324" w:rsidP="008F284B">
            <w:pPr>
              <w:spacing w:after="0" w:line="480" w:lineRule="auto"/>
              <w:rPr>
                <w:rFonts w:ascii="ASSA Vesta" w:hAnsi="ASSA Vesta"/>
              </w:rPr>
            </w:pPr>
            <w:proofErr w:type="spellStart"/>
            <w:r w:rsidRPr="00AF1324">
              <w:rPr>
                <w:rFonts w:ascii="ASSA Vesta" w:hAnsi="ASSA Vesta"/>
              </w:rPr>
              <w:t>Protec</w:t>
            </w:r>
            <w:proofErr w:type="spellEnd"/>
            <w:r w:rsidRPr="00AF1324">
              <w:rPr>
                <w:rFonts w:ascii="ASSA Vesta" w:hAnsi="ASSA Vesta"/>
              </w:rPr>
              <w:t xml:space="preserve"> 2 – warsztaty</w:t>
            </w:r>
            <w:r>
              <w:rPr>
                <w:rFonts w:ascii="ASSA Vesta" w:hAnsi="ASSA Vesta"/>
              </w:rPr>
              <w:br/>
            </w:r>
            <w:r w:rsidRPr="00AF1324">
              <w:rPr>
                <w:rFonts w:ascii="ASSA Vesta" w:hAnsi="ASSA Vesta"/>
              </w:rPr>
              <w:t>Zamki przemysłowe i kłódki – przegląd oferty</w:t>
            </w:r>
          </w:p>
          <w:p w:rsidR="009B556D" w:rsidRPr="008F284B" w:rsidRDefault="00AF1324" w:rsidP="0008625E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Przerwa kawowa</w:t>
            </w:r>
            <w:r>
              <w:rPr>
                <w:rFonts w:ascii="ASSA Vesta" w:hAnsi="ASSA Vesta"/>
              </w:rPr>
              <w:br/>
            </w:r>
            <w:proofErr w:type="spellStart"/>
            <w:r w:rsidR="00D9659A">
              <w:rPr>
                <w:rFonts w:ascii="ASSA Vesta" w:hAnsi="ASSA Vesta"/>
              </w:rPr>
              <w:t>Depozytory</w:t>
            </w:r>
            <w:proofErr w:type="spellEnd"/>
            <w:r w:rsidR="00D9659A">
              <w:rPr>
                <w:rFonts w:ascii="ASSA Vesta" w:hAnsi="ASSA Vesta"/>
              </w:rPr>
              <w:t xml:space="preserve"> kluczy i systemy deponowania</w:t>
            </w:r>
          </w:p>
        </w:tc>
        <w:tc>
          <w:tcPr>
            <w:tcW w:w="2121" w:type="dxa"/>
          </w:tcPr>
          <w:p w:rsidR="009B556D" w:rsidRPr="00A831B6" w:rsidRDefault="002139A1" w:rsidP="008F284B">
            <w:pPr>
              <w:autoSpaceDE w:val="0"/>
              <w:autoSpaceDN w:val="0"/>
              <w:adjustRightInd w:val="0"/>
              <w:jc w:val="center"/>
              <w:rPr>
                <w:rFonts w:ascii="ASSA Vesta" w:hAnsi="ASSA Vesta"/>
              </w:rPr>
            </w:pPr>
            <w:r>
              <w:object w:dxaOrig="239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213pt" o:ole="">
                  <v:imagedata r:id="rId6" o:title=""/>
                </v:shape>
                <o:OLEObject Type="Embed" ProgID="PBrush" ShapeID="_x0000_i1025" DrawAspect="Content" ObjectID="_1566973135" r:id="rId7"/>
              </w:object>
            </w:r>
          </w:p>
        </w:tc>
      </w:tr>
    </w:tbl>
    <w:p w:rsidR="00D35C93" w:rsidRDefault="007F2F4A" w:rsidP="00D35C93">
      <w:pPr>
        <w:spacing w:line="240" w:lineRule="auto"/>
        <w:rPr>
          <w:rFonts w:ascii="ASSA Vesta" w:hAnsi="ASSA Vesta"/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2EFFB2" wp14:editId="32143D23">
                <wp:simplePos x="0" y="0"/>
                <wp:positionH relativeFrom="column">
                  <wp:posOffset>-72390</wp:posOffset>
                </wp:positionH>
                <wp:positionV relativeFrom="paragraph">
                  <wp:posOffset>71120</wp:posOffset>
                </wp:positionV>
                <wp:extent cx="6677025" cy="0"/>
                <wp:effectExtent l="0" t="0" r="0" b="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straightConnector1">
                          <a:avLst/>
                        </a:prstGeom>
                        <a:noFill/>
                        <a:ln w="22225" cmpd="sng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8D0F" id="AutoShape 2" o:spid="_x0000_s1026" type="#_x0000_t32" style="position:absolute;margin-left:-5.7pt;margin-top:5.6pt;width:52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" strokecolor="#1f497d [3215]" strokeweight="1.75pt">
                <v:shadow color="#243f60 [1604]" opacity=".5" offset="1pt"/>
              </v:shape>
            </w:pict>
          </mc:Fallback>
        </mc:AlternateContent>
      </w:r>
    </w:p>
    <w:p w:rsidR="00AB3E35" w:rsidRPr="00D35C93" w:rsidRDefault="00D9659A" w:rsidP="00D35C93">
      <w:pPr>
        <w:spacing w:line="240" w:lineRule="auto"/>
        <w:rPr>
          <w:rFonts w:ascii="ASSA Vesta" w:hAnsi="ASSA Vesta"/>
          <w:b/>
        </w:rPr>
      </w:pPr>
      <w:r>
        <w:rPr>
          <w:rFonts w:ascii="ASSA Vesta" w:hAnsi="ASSA Vesta"/>
          <w:b/>
        </w:rPr>
        <w:t>Środa 04.10</w:t>
      </w:r>
      <w:r w:rsidR="00AB3E35" w:rsidRPr="00D35C93">
        <w:rPr>
          <w:rFonts w:ascii="ASSA Vesta" w:hAnsi="ASSA Vesta"/>
          <w:b/>
        </w:rPr>
        <w:t>.201</w:t>
      </w:r>
      <w:r>
        <w:rPr>
          <w:rFonts w:ascii="ASSA Vesta" w:hAnsi="ASSA Vesta"/>
          <w:b/>
        </w:rPr>
        <w:t>7</w:t>
      </w:r>
      <w:bookmarkStart w:id="0" w:name="_GoBack"/>
      <w:bookmarkEnd w:id="0"/>
    </w:p>
    <w:p w:rsidR="00AB3E35" w:rsidRDefault="00AB3E35" w:rsidP="00D35C93">
      <w:pPr>
        <w:autoSpaceDE w:val="0"/>
        <w:autoSpaceDN w:val="0"/>
        <w:adjustRightInd w:val="0"/>
        <w:spacing w:after="0" w:line="240" w:lineRule="auto"/>
        <w:rPr>
          <w:rFonts w:ascii="ASSA Vesta" w:hAnsi="ASSA Vesta"/>
        </w:rPr>
      </w:pPr>
    </w:p>
    <w:tbl>
      <w:tblPr>
        <w:tblStyle w:val="Tabela-Siatka"/>
        <w:tblW w:w="10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7053"/>
      </w:tblGrid>
      <w:tr w:rsidR="0076762A" w:rsidTr="007F2F4A">
        <w:trPr>
          <w:trHeight w:val="3103"/>
        </w:trPr>
        <w:tc>
          <w:tcPr>
            <w:tcW w:w="3227" w:type="dxa"/>
          </w:tcPr>
          <w:p w:rsidR="0076762A" w:rsidRDefault="007F2F4A" w:rsidP="00FF2CC6">
            <w:pPr>
              <w:autoSpaceDE w:val="0"/>
              <w:autoSpaceDN w:val="0"/>
              <w:adjustRightInd w:val="0"/>
              <w:rPr>
                <w:rFonts w:ascii="ASSA Vesta" w:hAnsi="ASSA Vesta"/>
              </w:rPr>
            </w:pPr>
            <w:r>
              <w:object w:dxaOrig="3660" w:dyaOrig="6465">
                <v:shape id="_x0000_i1026" type="#_x0000_t75" style="width:106.5pt;height:187pt" o:ole="">
                  <v:imagedata r:id="rId8" o:title=""/>
                </v:shape>
                <o:OLEObject Type="Embed" ProgID="PBrush" ShapeID="_x0000_i1026" DrawAspect="Content" ObjectID="_1566973136" r:id="rId9"/>
              </w:object>
            </w:r>
          </w:p>
        </w:tc>
        <w:tc>
          <w:tcPr>
            <w:tcW w:w="7053" w:type="dxa"/>
          </w:tcPr>
          <w:p w:rsidR="0076762A" w:rsidRDefault="0076762A" w:rsidP="007F2F4A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0</w:t>
            </w:r>
            <w:r w:rsidRPr="001F4140">
              <w:rPr>
                <w:rFonts w:ascii="ASSA Vesta" w:hAnsi="ASSA Vesta"/>
              </w:rPr>
              <w:t xml:space="preserve">9.30 – </w:t>
            </w:r>
            <w:r w:rsidR="00D9659A">
              <w:rPr>
                <w:rFonts w:ascii="ASSA Vesta" w:hAnsi="ASSA Vesta"/>
              </w:rPr>
              <w:t>11</w:t>
            </w:r>
            <w:r w:rsidR="002139A1">
              <w:rPr>
                <w:rFonts w:ascii="ASSA Vesta" w:hAnsi="ASSA Vesta"/>
              </w:rPr>
              <w:t>.</w:t>
            </w:r>
            <w:r w:rsidR="00D9659A">
              <w:rPr>
                <w:rFonts w:ascii="ASSA Vesta" w:hAnsi="ASSA Vesta"/>
              </w:rPr>
              <w:t>0</w:t>
            </w:r>
            <w:r w:rsidR="0094376A">
              <w:rPr>
                <w:rFonts w:ascii="ASSA Vesta" w:hAnsi="ASSA Vesta"/>
              </w:rPr>
              <w:t xml:space="preserve">0 </w:t>
            </w:r>
            <w:proofErr w:type="spellStart"/>
            <w:r w:rsidR="00D9659A">
              <w:rPr>
                <w:rFonts w:ascii="ASSA Vesta" w:hAnsi="ASSA Vesta"/>
              </w:rPr>
              <w:t>Aperio</w:t>
            </w:r>
            <w:proofErr w:type="spellEnd"/>
            <w:r w:rsidR="00D9659A">
              <w:rPr>
                <w:rFonts w:ascii="ASSA Vesta" w:hAnsi="ASSA Vesta"/>
              </w:rPr>
              <w:t xml:space="preserve"> EL100</w:t>
            </w:r>
          </w:p>
          <w:p w:rsidR="002139A1" w:rsidRPr="001F4140" w:rsidRDefault="00D9659A" w:rsidP="007F2F4A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11</w:t>
            </w:r>
            <w:r w:rsidR="002139A1">
              <w:rPr>
                <w:rFonts w:ascii="ASSA Vesta" w:hAnsi="ASSA Vesta"/>
              </w:rPr>
              <w:t xml:space="preserve">.00 – </w:t>
            </w:r>
            <w:r>
              <w:rPr>
                <w:rFonts w:ascii="ASSA Vesta" w:hAnsi="ASSA Vesta"/>
              </w:rPr>
              <w:t>11:1</w:t>
            </w:r>
            <w:r w:rsidR="0094376A">
              <w:rPr>
                <w:rFonts w:ascii="ASSA Vesta" w:hAnsi="ASSA Vesta"/>
              </w:rPr>
              <w:t>0</w:t>
            </w:r>
            <w:r w:rsidR="002139A1">
              <w:rPr>
                <w:rFonts w:ascii="ASSA Vesta" w:hAnsi="ASSA Vesta"/>
              </w:rPr>
              <w:t xml:space="preserve"> </w:t>
            </w:r>
            <w:r>
              <w:rPr>
                <w:rFonts w:ascii="ASSA Vesta" w:hAnsi="ASSA Vesta"/>
              </w:rPr>
              <w:t>Przerwa Kawowa</w:t>
            </w:r>
          </w:p>
          <w:p w:rsidR="0076762A" w:rsidRPr="001F4140" w:rsidRDefault="00D9659A" w:rsidP="007F2F4A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11</w:t>
            </w:r>
            <w:r w:rsidR="0076762A" w:rsidRPr="001F4140">
              <w:rPr>
                <w:rFonts w:ascii="ASSA Vesta" w:hAnsi="ASSA Vesta"/>
              </w:rPr>
              <w:t>.</w:t>
            </w:r>
            <w:r>
              <w:rPr>
                <w:rFonts w:ascii="ASSA Vesta" w:hAnsi="ASSA Vesta"/>
              </w:rPr>
              <w:t>10 - 12</w:t>
            </w:r>
            <w:r w:rsidR="0076762A" w:rsidRPr="001F4140">
              <w:rPr>
                <w:rFonts w:ascii="ASSA Vesta" w:hAnsi="ASSA Vesta"/>
              </w:rPr>
              <w:t>.</w:t>
            </w:r>
            <w:r>
              <w:rPr>
                <w:rFonts w:ascii="ASSA Vesta" w:hAnsi="ASSA Vesta"/>
              </w:rPr>
              <w:t>3</w:t>
            </w:r>
            <w:r w:rsidR="0076762A" w:rsidRPr="001F4140">
              <w:rPr>
                <w:rFonts w:ascii="ASSA Vesta" w:hAnsi="ASSA Vesta"/>
              </w:rPr>
              <w:t xml:space="preserve">0 </w:t>
            </w:r>
            <w:r>
              <w:rPr>
                <w:rFonts w:ascii="ASSA Vesta" w:hAnsi="ASSA Vesta"/>
              </w:rPr>
              <w:t>Przepisy i normy dot. stosowania zamków</w:t>
            </w:r>
          </w:p>
          <w:p w:rsidR="0076762A" w:rsidRPr="001F4140" w:rsidRDefault="00D9659A" w:rsidP="007F2F4A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12</w:t>
            </w:r>
            <w:r w:rsidR="0076762A" w:rsidRPr="001F4140">
              <w:rPr>
                <w:rFonts w:ascii="ASSA Vesta" w:hAnsi="ASSA Vesta"/>
              </w:rPr>
              <w:t>.</w:t>
            </w:r>
            <w:r>
              <w:rPr>
                <w:rFonts w:ascii="ASSA Vesta" w:hAnsi="ASSA Vesta"/>
              </w:rPr>
              <w:t>3</w:t>
            </w:r>
            <w:r w:rsidR="00BB05D6">
              <w:rPr>
                <w:rFonts w:ascii="ASSA Vesta" w:hAnsi="ASSA Vesta"/>
              </w:rPr>
              <w:t>0</w:t>
            </w:r>
            <w:r w:rsidR="0076762A" w:rsidRPr="001F4140">
              <w:rPr>
                <w:rFonts w:ascii="ASSA Vesta" w:hAnsi="ASSA Vesta"/>
              </w:rPr>
              <w:t xml:space="preserve"> - </w:t>
            </w:r>
            <w:r>
              <w:rPr>
                <w:rFonts w:ascii="ASSA Vesta" w:hAnsi="ASSA Vesta"/>
              </w:rPr>
              <w:t>13.0</w:t>
            </w:r>
            <w:r w:rsidR="00BB05D6">
              <w:rPr>
                <w:rFonts w:ascii="ASSA Vesta" w:hAnsi="ASSA Vesta"/>
              </w:rPr>
              <w:t>0</w:t>
            </w:r>
            <w:r w:rsidR="0076762A" w:rsidRPr="001F4140">
              <w:rPr>
                <w:rFonts w:ascii="ASSA Vesta" w:hAnsi="ASSA Vesta"/>
              </w:rPr>
              <w:t xml:space="preserve"> </w:t>
            </w:r>
            <w:r>
              <w:rPr>
                <w:rFonts w:ascii="ASSA Vesta" w:hAnsi="ASSA Vesta"/>
              </w:rPr>
              <w:t>Przerwa obiadowa</w:t>
            </w:r>
          </w:p>
          <w:p w:rsidR="0076762A" w:rsidRPr="001F4140" w:rsidRDefault="00D9659A" w:rsidP="007F2F4A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13.10 - 13</w:t>
            </w:r>
            <w:r w:rsidR="00BB05D6">
              <w:rPr>
                <w:rFonts w:ascii="ASSA Vesta" w:hAnsi="ASSA Vesta"/>
              </w:rPr>
              <w:t>.55</w:t>
            </w:r>
            <w:r w:rsidR="0076762A" w:rsidRPr="001F4140">
              <w:rPr>
                <w:rFonts w:ascii="ASSA Vesta" w:hAnsi="ASSA Vesta"/>
              </w:rPr>
              <w:t xml:space="preserve"> </w:t>
            </w:r>
            <w:r>
              <w:rPr>
                <w:rFonts w:ascii="ASSA Vesta" w:hAnsi="ASSA Vesta"/>
              </w:rPr>
              <w:t>Zamki elektryczne i elektromotoryczne ABLOY</w:t>
            </w:r>
          </w:p>
          <w:p w:rsidR="0076762A" w:rsidRPr="001F4140" w:rsidRDefault="00D9659A" w:rsidP="007F2F4A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13</w:t>
            </w:r>
            <w:r w:rsidR="0076762A" w:rsidRPr="001F4140">
              <w:rPr>
                <w:rFonts w:ascii="ASSA Vesta" w:hAnsi="ASSA Vesta"/>
              </w:rPr>
              <w:t>.</w:t>
            </w:r>
            <w:r>
              <w:rPr>
                <w:rFonts w:ascii="ASSA Vesta" w:hAnsi="ASSA Vesta"/>
              </w:rPr>
              <w:t>55 – 14</w:t>
            </w:r>
            <w:r w:rsidR="00BB05D6">
              <w:rPr>
                <w:rFonts w:ascii="ASSA Vesta" w:hAnsi="ASSA Vesta"/>
              </w:rPr>
              <w:t>.55</w:t>
            </w:r>
            <w:r w:rsidR="0076762A" w:rsidRPr="001F4140">
              <w:rPr>
                <w:rFonts w:ascii="ASSA Vesta" w:hAnsi="ASSA Vesta"/>
              </w:rPr>
              <w:t xml:space="preserve"> </w:t>
            </w:r>
            <w:proofErr w:type="spellStart"/>
            <w:r w:rsidR="00BB05D6" w:rsidRPr="00BB05D6">
              <w:rPr>
                <w:rFonts w:ascii="ASSA Vesta" w:hAnsi="ASSA Vesta"/>
              </w:rPr>
              <w:t>Cliq</w:t>
            </w:r>
            <w:proofErr w:type="spellEnd"/>
            <w:r w:rsidR="00BB05D6">
              <w:rPr>
                <w:rFonts w:ascii="ASSA Vesta" w:hAnsi="ASSA Vesta"/>
              </w:rPr>
              <w:t xml:space="preserve"> Connect</w:t>
            </w:r>
            <w:r w:rsidR="00BB05D6" w:rsidRPr="00BB05D6">
              <w:rPr>
                <w:rFonts w:ascii="ASSA Vesta" w:hAnsi="ASSA Vesta"/>
              </w:rPr>
              <w:t xml:space="preserve"> – elektroniczny system MKS</w:t>
            </w:r>
          </w:p>
          <w:p w:rsidR="0076762A" w:rsidRPr="001F4140" w:rsidRDefault="00D9659A" w:rsidP="007F2F4A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14.55 – 15</w:t>
            </w:r>
            <w:r w:rsidR="00BB05D6">
              <w:rPr>
                <w:rFonts w:ascii="ASSA Vesta" w:hAnsi="ASSA Vesta"/>
              </w:rPr>
              <w:t>.0</w:t>
            </w:r>
            <w:r w:rsidR="00D35C93">
              <w:rPr>
                <w:rFonts w:ascii="ASSA Vesta" w:hAnsi="ASSA Vesta"/>
              </w:rPr>
              <w:t>5 P</w:t>
            </w:r>
            <w:r w:rsidR="0076762A" w:rsidRPr="001F4140">
              <w:rPr>
                <w:rFonts w:ascii="ASSA Vesta" w:hAnsi="ASSA Vesta"/>
              </w:rPr>
              <w:t>rzerwa kawowa</w:t>
            </w:r>
          </w:p>
          <w:p w:rsidR="0076762A" w:rsidRDefault="00D9659A" w:rsidP="002139A1">
            <w:pPr>
              <w:spacing w:after="0" w:line="480" w:lineRule="auto"/>
              <w:rPr>
                <w:rFonts w:ascii="ASSA Vesta" w:hAnsi="ASSA Vesta"/>
              </w:rPr>
            </w:pPr>
            <w:r>
              <w:rPr>
                <w:rFonts w:ascii="ASSA Vesta" w:hAnsi="ASSA Vesta"/>
              </w:rPr>
              <w:t>15</w:t>
            </w:r>
            <w:r w:rsidR="00BB05D6">
              <w:rPr>
                <w:rFonts w:ascii="ASSA Vesta" w:hAnsi="ASSA Vesta"/>
              </w:rPr>
              <w:t>.0</w:t>
            </w:r>
            <w:r w:rsidR="0076762A" w:rsidRPr="001F4140">
              <w:rPr>
                <w:rFonts w:ascii="ASSA Vesta" w:hAnsi="ASSA Vesta"/>
              </w:rPr>
              <w:t xml:space="preserve">5 – </w:t>
            </w:r>
            <w:r w:rsidR="002139A1">
              <w:rPr>
                <w:rFonts w:ascii="ASSA Vesta" w:hAnsi="ASSA Vesta"/>
              </w:rPr>
              <w:t>16.30</w:t>
            </w:r>
            <w:r w:rsidR="0076762A" w:rsidRPr="001F4140">
              <w:rPr>
                <w:rFonts w:ascii="ASSA Vesta" w:hAnsi="ASSA Vesta"/>
              </w:rPr>
              <w:t xml:space="preserve"> </w:t>
            </w:r>
            <w:proofErr w:type="spellStart"/>
            <w:r w:rsidR="002139A1" w:rsidRPr="008F284B">
              <w:rPr>
                <w:rFonts w:ascii="ASSA Vesta" w:hAnsi="ASSA Vesta"/>
              </w:rPr>
              <w:t>Cliq</w:t>
            </w:r>
            <w:proofErr w:type="spellEnd"/>
            <w:r w:rsidR="002139A1" w:rsidRPr="008F284B">
              <w:rPr>
                <w:rFonts w:ascii="ASSA Vesta" w:hAnsi="ASSA Vesta"/>
              </w:rPr>
              <w:t xml:space="preserve"> </w:t>
            </w:r>
            <w:r w:rsidR="00BB05D6">
              <w:rPr>
                <w:rFonts w:ascii="ASSA Vesta" w:hAnsi="ASSA Vesta"/>
              </w:rPr>
              <w:t xml:space="preserve">Connect </w:t>
            </w:r>
            <w:r w:rsidR="002139A1" w:rsidRPr="008F284B">
              <w:rPr>
                <w:rFonts w:ascii="ASSA Vesta" w:hAnsi="ASSA Vesta"/>
              </w:rPr>
              <w:t>– elektroniczny system MKS – zdaln</w:t>
            </w:r>
            <w:r w:rsidR="00BB05D6">
              <w:rPr>
                <w:rFonts w:ascii="ASSA Vesta" w:hAnsi="ASSA Vesta"/>
              </w:rPr>
              <w:t>i</w:t>
            </w:r>
            <w:r w:rsidR="002139A1" w:rsidRPr="008F284B">
              <w:rPr>
                <w:rFonts w:ascii="ASSA Vesta" w:hAnsi="ASSA Vesta"/>
              </w:rPr>
              <w:t>e programowane zamki i klucze</w:t>
            </w:r>
            <w:r w:rsidR="00BB05D6">
              <w:rPr>
                <w:rFonts w:ascii="ASSA Vesta" w:hAnsi="ASSA Vesta"/>
              </w:rPr>
              <w:t xml:space="preserve"> c.d.</w:t>
            </w:r>
          </w:p>
        </w:tc>
      </w:tr>
    </w:tbl>
    <w:p w:rsidR="007F2F4A" w:rsidRPr="006072B2" w:rsidRDefault="007F2F4A" w:rsidP="007F2F4A">
      <w:pPr>
        <w:autoSpaceDE w:val="0"/>
        <w:autoSpaceDN w:val="0"/>
        <w:adjustRightInd w:val="0"/>
        <w:spacing w:after="0" w:line="240" w:lineRule="auto"/>
        <w:rPr>
          <w:rFonts w:ascii="ASSA Vesta" w:hAnsi="ASSA Vesta"/>
          <w:b/>
        </w:rPr>
      </w:pPr>
    </w:p>
    <w:p w:rsidR="007F2F4A" w:rsidRPr="00302CD8" w:rsidRDefault="00BB05D6" w:rsidP="007F2F4A">
      <w:pPr>
        <w:autoSpaceDE w:val="0"/>
        <w:autoSpaceDN w:val="0"/>
        <w:adjustRightInd w:val="0"/>
        <w:spacing w:after="0" w:line="240" w:lineRule="auto"/>
        <w:rPr>
          <w:rFonts w:ascii="ASSA Vesta" w:hAnsi="ASSA Vesta"/>
          <w:b/>
          <w:lang w:val="en-US"/>
        </w:rPr>
      </w:pPr>
      <w:r>
        <w:rPr>
          <w:rFonts w:ascii="ASSA Vesta" w:hAnsi="ASSA Vesta"/>
          <w:b/>
          <w:lang w:val="en-US"/>
        </w:rPr>
        <w:t>Klaudia Szczypek</w:t>
      </w:r>
      <w:r>
        <w:rPr>
          <w:rFonts w:ascii="ASSA Vesta" w:hAnsi="ASSA Vesta"/>
          <w:b/>
          <w:lang w:val="en-US"/>
        </w:rPr>
        <w:br/>
      </w:r>
      <w:r w:rsidRPr="00BB05D6">
        <w:rPr>
          <w:rFonts w:ascii="ASSA Vesta" w:hAnsi="ASSA Vesta"/>
          <w:lang w:val="en-US"/>
        </w:rPr>
        <w:t>Customer Service/Product Management</w:t>
      </w:r>
    </w:p>
    <w:p w:rsidR="00B443A0" w:rsidRPr="006072B2" w:rsidRDefault="00B443A0" w:rsidP="00B443A0">
      <w:pPr>
        <w:autoSpaceDE w:val="0"/>
        <w:autoSpaceDN w:val="0"/>
        <w:adjustRightInd w:val="0"/>
        <w:spacing w:after="0" w:line="240" w:lineRule="auto"/>
        <w:jc w:val="right"/>
        <w:rPr>
          <w:rFonts w:ascii="ASSA Vesta" w:hAnsi="ASSA Vesta"/>
          <w:lang w:val="en-US"/>
        </w:rPr>
      </w:pPr>
    </w:p>
    <w:p w:rsidR="00B443A0" w:rsidRPr="006072B2" w:rsidRDefault="00B443A0" w:rsidP="00B443A0">
      <w:pPr>
        <w:autoSpaceDE w:val="0"/>
        <w:autoSpaceDN w:val="0"/>
        <w:adjustRightInd w:val="0"/>
        <w:spacing w:after="0" w:line="240" w:lineRule="auto"/>
        <w:jc w:val="right"/>
        <w:rPr>
          <w:rFonts w:ascii="ASSA Vesta" w:hAnsi="ASSA Vesta"/>
          <w:b/>
          <w:lang w:val="en-US"/>
        </w:rPr>
      </w:pPr>
    </w:p>
    <w:p w:rsidR="00B443A0" w:rsidRPr="006072B2" w:rsidRDefault="00B443A0" w:rsidP="00B443A0">
      <w:pPr>
        <w:autoSpaceDE w:val="0"/>
        <w:autoSpaceDN w:val="0"/>
        <w:adjustRightInd w:val="0"/>
        <w:spacing w:after="0" w:line="240" w:lineRule="auto"/>
        <w:jc w:val="right"/>
        <w:rPr>
          <w:rFonts w:ascii="ASSA Vesta" w:hAnsi="ASSA Vesta"/>
          <w:b/>
          <w:lang w:val="en-US"/>
        </w:rPr>
      </w:pPr>
    </w:p>
    <w:p w:rsidR="00B443A0" w:rsidRPr="006072B2" w:rsidRDefault="00B443A0" w:rsidP="00B443A0">
      <w:pPr>
        <w:autoSpaceDE w:val="0"/>
        <w:autoSpaceDN w:val="0"/>
        <w:adjustRightInd w:val="0"/>
        <w:spacing w:after="0" w:line="240" w:lineRule="auto"/>
        <w:jc w:val="right"/>
        <w:rPr>
          <w:rFonts w:ascii="ASSA Vesta" w:hAnsi="ASSA Vesta"/>
          <w:b/>
          <w:lang w:val="en-US"/>
        </w:rPr>
      </w:pPr>
    </w:p>
    <w:p w:rsidR="00B443A0" w:rsidRDefault="00B443A0" w:rsidP="00B443A0">
      <w:pPr>
        <w:autoSpaceDE w:val="0"/>
        <w:autoSpaceDN w:val="0"/>
        <w:adjustRightInd w:val="0"/>
        <w:spacing w:after="0" w:line="240" w:lineRule="auto"/>
        <w:rPr>
          <w:rFonts w:ascii="ASSA Vesta" w:hAnsi="ASSA Vesta"/>
          <w:b/>
        </w:rPr>
      </w:pPr>
      <w:r>
        <w:rPr>
          <w:rFonts w:ascii="ASSA Vesta" w:hAnsi="ASSA Vesta"/>
          <w:b/>
        </w:rPr>
        <w:t>Informacja dodatkowe:</w:t>
      </w:r>
    </w:p>
    <w:p w:rsidR="00B443A0" w:rsidRDefault="00B443A0" w:rsidP="00B443A0">
      <w:pPr>
        <w:spacing w:line="240" w:lineRule="auto"/>
        <w:rPr>
          <w:rFonts w:ascii="ASSA Vesta" w:hAnsi="ASSA Vesta"/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140692" wp14:editId="364CEEF3">
                <wp:simplePos x="0" y="0"/>
                <wp:positionH relativeFrom="column">
                  <wp:posOffset>-72390</wp:posOffset>
                </wp:positionH>
                <wp:positionV relativeFrom="paragraph">
                  <wp:posOffset>71120</wp:posOffset>
                </wp:positionV>
                <wp:extent cx="6677025" cy="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straightConnector1">
                          <a:avLst/>
                        </a:prstGeom>
                        <a:noFill/>
                        <a:ln w="22225" cmpd="sng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1CA3A" id="AutoShape 2" o:spid="_x0000_s1026" type="#_x0000_t32" style="position:absolute;margin-left:-5.7pt;margin-top:5.6pt;width:525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" strokecolor="#1f497d" strokeweight="1.75pt">
                <v:shadow color="#243f60 [1604]" opacity=".5" offset="1pt"/>
              </v:shape>
            </w:pict>
          </mc:Fallback>
        </mc:AlternateContent>
      </w:r>
    </w:p>
    <w:p w:rsidR="00B443A0" w:rsidRDefault="00B443A0" w:rsidP="00D35C93">
      <w:pPr>
        <w:autoSpaceDE w:val="0"/>
        <w:autoSpaceDN w:val="0"/>
        <w:adjustRightInd w:val="0"/>
        <w:spacing w:after="0" w:line="240" w:lineRule="auto"/>
        <w:rPr>
          <w:rFonts w:ascii="ASSA Vesta" w:hAnsi="ASSA Vesta"/>
        </w:rPr>
      </w:pPr>
      <w:r>
        <w:rPr>
          <w:rFonts w:ascii="ASSA Vesta" w:hAnsi="ASSA Vesta"/>
        </w:rPr>
        <w:t>Koszt szkolenia – 30zł netto za dzień szkoleniowy od osoby.</w:t>
      </w:r>
      <w:r w:rsidR="002139A1">
        <w:rPr>
          <w:rFonts w:ascii="ASSA Vesta" w:hAnsi="ASSA Vesta"/>
        </w:rPr>
        <w:t xml:space="preserve"> (Kawa, ciastka, obiad w cenie)</w:t>
      </w:r>
    </w:p>
    <w:p w:rsidR="00B443A0" w:rsidRDefault="00B443A0" w:rsidP="00D35C93">
      <w:pPr>
        <w:autoSpaceDE w:val="0"/>
        <w:autoSpaceDN w:val="0"/>
        <w:adjustRightInd w:val="0"/>
        <w:spacing w:after="0" w:line="240" w:lineRule="auto"/>
        <w:rPr>
          <w:rFonts w:ascii="ASSA Vesta" w:hAnsi="ASSA Vesta"/>
        </w:rPr>
      </w:pPr>
    </w:p>
    <w:p w:rsidR="00B443A0" w:rsidRDefault="00B443A0" w:rsidP="00D35C93">
      <w:pPr>
        <w:autoSpaceDE w:val="0"/>
        <w:autoSpaceDN w:val="0"/>
        <w:adjustRightInd w:val="0"/>
        <w:spacing w:after="0" w:line="240" w:lineRule="auto"/>
        <w:rPr>
          <w:rFonts w:ascii="ASSA Vesta" w:hAnsi="ASSA Vesta"/>
        </w:rPr>
      </w:pPr>
      <w:r>
        <w:rPr>
          <w:rFonts w:ascii="ASSA Vesta" w:hAnsi="ASSA Vesta"/>
        </w:rPr>
        <w:t>Obecność nale</w:t>
      </w:r>
      <w:r w:rsidR="006072B2">
        <w:rPr>
          <w:rFonts w:ascii="ASSA Vesta" w:hAnsi="ASSA Vesta"/>
        </w:rPr>
        <w:t>ż</w:t>
      </w:r>
      <w:r w:rsidR="00BB05D6">
        <w:rPr>
          <w:rFonts w:ascii="ASSA Vesta" w:hAnsi="ASSA Vesta"/>
        </w:rPr>
        <w:t xml:space="preserve">y potwierdzić mailowo do dnia </w:t>
      </w:r>
      <w:r w:rsidR="0008625E">
        <w:rPr>
          <w:rFonts w:ascii="ASSA Vesta" w:hAnsi="ASSA Vesta"/>
        </w:rPr>
        <w:t>…………</w:t>
      </w:r>
    </w:p>
    <w:p w:rsidR="00B443A0" w:rsidRDefault="00B443A0" w:rsidP="00D35C93">
      <w:pPr>
        <w:autoSpaceDE w:val="0"/>
        <w:autoSpaceDN w:val="0"/>
        <w:adjustRightInd w:val="0"/>
        <w:spacing w:after="0" w:line="240" w:lineRule="auto"/>
        <w:rPr>
          <w:rFonts w:ascii="ASSA Vesta" w:hAnsi="ASSA Vesta"/>
        </w:rPr>
      </w:pPr>
    </w:p>
    <w:p w:rsidR="00B443A0" w:rsidRDefault="00B443A0" w:rsidP="00D35C93">
      <w:pPr>
        <w:autoSpaceDE w:val="0"/>
        <w:autoSpaceDN w:val="0"/>
        <w:adjustRightInd w:val="0"/>
        <w:spacing w:after="0" w:line="240" w:lineRule="auto"/>
        <w:rPr>
          <w:rFonts w:ascii="ASSA Vesta" w:hAnsi="ASSA Vesta"/>
        </w:rPr>
      </w:pPr>
      <w:r>
        <w:rPr>
          <w:rFonts w:ascii="ASSA Vesta" w:hAnsi="ASSA Vesta"/>
        </w:rPr>
        <w:t xml:space="preserve">Ilość miejsc na szkoleniu jest ograniczona, dlatego też przysyłając potwierdzenia uczestnictwa, proszę sprecyzować czy są Państwo zainteresowani </w:t>
      </w:r>
      <w:r w:rsidR="006A3135">
        <w:rPr>
          <w:rFonts w:ascii="ASSA Vesta" w:hAnsi="ASSA Vesta"/>
        </w:rPr>
        <w:t>szkoleniem</w:t>
      </w:r>
      <w:r>
        <w:rPr>
          <w:rFonts w:ascii="ASSA Vesta" w:hAnsi="ASSA Vesta"/>
        </w:rPr>
        <w:t xml:space="preserve"> dwudniowym czy jednodniowym (ze wskazaniem konkretnego dnia).</w:t>
      </w:r>
    </w:p>
    <w:p w:rsidR="006A3135" w:rsidRDefault="006A3135" w:rsidP="00D35C93">
      <w:pPr>
        <w:autoSpaceDE w:val="0"/>
        <w:autoSpaceDN w:val="0"/>
        <w:adjustRightInd w:val="0"/>
        <w:spacing w:after="0" w:line="240" w:lineRule="auto"/>
        <w:rPr>
          <w:rFonts w:ascii="ASSA Vesta" w:hAnsi="ASSA Vesta"/>
        </w:rPr>
      </w:pPr>
    </w:p>
    <w:p w:rsidR="006A3135" w:rsidRDefault="006A3135" w:rsidP="00D35C93">
      <w:pPr>
        <w:autoSpaceDE w:val="0"/>
        <w:autoSpaceDN w:val="0"/>
        <w:adjustRightInd w:val="0"/>
        <w:spacing w:after="0" w:line="240" w:lineRule="auto"/>
        <w:rPr>
          <w:rFonts w:ascii="ASSA Vesta" w:hAnsi="ASSA Vesta"/>
        </w:rPr>
      </w:pPr>
      <w:r>
        <w:rPr>
          <w:rFonts w:ascii="ASSA Vesta" w:hAnsi="ASSA Vesta"/>
        </w:rPr>
        <w:t xml:space="preserve">Każdy dzień szkoleniowy zostanie zakończony testem sprawdzającym nabytą wiedzę, oraz rozdaniem certyfikatów Abloy </w:t>
      </w:r>
      <w:proofErr w:type="spellStart"/>
      <w:r>
        <w:rPr>
          <w:rFonts w:ascii="ASSA Vesta" w:hAnsi="ASSA Vesta"/>
        </w:rPr>
        <w:t>Academy</w:t>
      </w:r>
      <w:proofErr w:type="spellEnd"/>
      <w:r>
        <w:rPr>
          <w:rFonts w:ascii="ASSA Vesta" w:hAnsi="ASSA Vesta"/>
        </w:rPr>
        <w:t>.</w:t>
      </w:r>
    </w:p>
    <w:p w:rsidR="00B443A0" w:rsidRDefault="00B443A0" w:rsidP="00D35C93">
      <w:pPr>
        <w:autoSpaceDE w:val="0"/>
        <w:autoSpaceDN w:val="0"/>
        <w:adjustRightInd w:val="0"/>
        <w:spacing w:after="0" w:line="240" w:lineRule="auto"/>
        <w:rPr>
          <w:rFonts w:ascii="ASSA Vesta" w:hAnsi="ASSA Vesta"/>
        </w:rPr>
      </w:pPr>
    </w:p>
    <w:p w:rsidR="00B443A0" w:rsidRDefault="00B443A0" w:rsidP="00D35C93">
      <w:pPr>
        <w:autoSpaceDE w:val="0"/>
        <w:autoSpaceDN w:val="0"/>
        <w:adjustRightInd w:val="0"/>
        <w:spacing w:after="0" w:line="240" w:lineRule="auto"/>
        <w:rPr>
          <w:rFonts w:ascii="ASSA Vesta" w:hAnsi="ASSA Vesta"/>
        </w:rPr>
      </w:pPr>
      <w:r>
        <w:rPr>
          <w:rFonts w:ascii="ASSA Vesta" w:hAnsi="ASSA Vesta"/>
        </w:rPr>
        <w:t>Dla osób które zgłoszą się po wyczerpaniu ilości miejsc , zostanie ogłoszony dodatkowy termin szkolenia o którym zostaną Państwo poinformowani drogą mailową.</w:t>
      </w:r>
    </w:p>
    <w:p w:rsidR="00B443A0" w:rsidRDefault="00B443A0" w:rsidP="00D35C93">
      <w:pPr>
        <w:autoSpaceDE w:val="0"/>
        <w:autoSpaceDN w:val="0"/>
        <w:adjustRightInd w:val="0"/>
        <w:spacing w:after="0" w:line="240" w:lineRule="auto"/>
        <w:rPr>
          <w:rFonts w:ascii="ASSA Vesta" w:hAnsi="ASSA Vesta"/>
        </w:rPr>
      </w:pPr>
    </w:p>
    <w:p w:rsidR="00B443A0" w:rsidRDefault="00B443A0" w:rsidP="00D35C93">
      <w:pPr>
        <w:autoSpaceDE w:val="0"/>
        <w:autoSpaceDN w:val="0"/>
        <w:adjustRightInd w:val="0"/>
        <w:spacing w:after="0" w:line="240" w:lineRule="auto"/>
        <w:rPr>
          <w:rFonts w:ascii="ASSA Vesta" w:hAnsi="ASSA Vesta"/>
        </w:rPr>
      </w:pPr>
      <w:r>
        <w:rPr>
          <w:rFonts w:ascii="ASSA Vesta" w:hAnsi="ASSA Vesta"/>
        </w:rPr>
        <w:t>Zgłoszenia na szkolenie proszę kierować na mój adres mailowy:</w:t>
      </w:r>
    </w:p>
    <w:p w:rsidR="00B443A0" w:rsidRDefault="00B443A0" w:rsidP="00D35C93">
      <w:pPr>
        <w:autoSpaceDE w:val="0"/>
        <w:autoSpaceDN w:val="0"/>
        <w:adjustRightInd w:val="0"/>
        <w:spacing w:after="0" w:line="240" w:lineRule="auto"/>
        <w:rPr>
          <w:rFonts w:ascii="ASSA Vesta" w:hAnsi="ASSA Vesta"/>
        </w:rPr>
      </w:pPr>
    </w:p>
    <w:p w:rsidR="00B443A0" w:rsidRDefault="00D9659A" w:rsidP="00534604">
      <w:pPr>
        <w:autoSpaceDE w:val="0"/>
        <w:autoSpaceDN w:val="0"/>
        <w:adjustRightInd w:val="0"/>
        <w:spacing w:after="0"/>
        <w:rPr>
          <w:rFonts w:ascii="ASSA Vesta" w:hAnsi="ASSA Vesta"/>
        </w:rPr>
      </w:pPr>
      <w:hyperlink r:id="rId10" w:history="1">
        <w:r w:rsidR="00BB05D6">
          <w:rPr>
            <w:rStyle w:val="Hipercze"/>
            <w:rFonts w:ascii="ASSA Vesta" w:hAnsi="ASSA Vesta"/>
          </w:rPr>
          <w:t>klaudia.szczypek@abloy.pl</w:t>
        </w:r>
      </w:hyperlink>
    </w:p>
    <w:p w:rsidR="00534604" w:rsidRDefault="00534604" w:rsidP="00534604">
      <w:pPr>
        <w:autoSpaceDE w:val="0"/>
        <w:autoSpaceDN w:val="0"/>
        <w:adjustRightInd w:val="0"/>
        <w:spacing w:after="0"/>
        <w:rPr>
          <w:rFonts w:ascii="ASSA Vesta" w:hAnsi="ASSA Vesta"/>
          <w:b/>
        </w:rPr>
      </w:pPr>
    </w:p>
    <w:p w:rsidR="00534604" w:rsidRDefault="00534604" w:rsidP="00534604">
      <w:pPr>
        <w:autoSpaceDE w:val="0"/>
        <w:autoSpaceDN w:val="0"/>
        <w:adjustRightInd w:val="0"/>
        <w:spacing w:after="0"/>
        <w:rPr>
          <w:rFonts w:ascii="ASSA Vesta" w:hAnsi="ASSA Vesta"/>
          <w:b/>
        </w:rPr>
      </w:pPr>
    </w:p>
    <w:p w:rsidR="00534604" w:rsidRDefault="00534604" w:rsidP="00534604">
      <w:pPr>
        <w:autoSpaceDE w:val="0"/>
        <w:autoSpaceDN w:val="0"/>
        <w:adjustRightInd w:val="0"/>
        <w:spacing w:after="0"/>
        <w:rPr>
          <w:rFonts w:ascii="ASSA Vesta" w:hAnsi="ASSA Vesta"/>
          <w:b/>
        </w:rPr>
      </w:pPr>
      <w:r>
        <w:rPr>
          <w:rFonts w:ascii="ASSA Vesta" w:hAnsi="ASSA Vesta"/>
          <w:b/>
        </w:rPr>
        <w:t>Mapka dojazdu – najkorzystniejszy dojazd od ulicy Górczewskiej</w:t>
      </w:r>
    </w:p>
    <w:p w:rsidR="00534604" w:rsidRDefault="00534604" w:rsidP="00534604">
      <w:pPr>
        <w:rPr>
          <w:rFonts w:ascii="ASSA Vesta" w:hAnsi="ASSA Vesta"/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77A6EF" wp14:editId="494C03AD">
                <wp:simplePos x="0" y="0"/>
                <wp:positionH relativeFrom="column">
                  <wp:posOffset>-72390</wp:posOffset>
                </wp:positionH>
                <wp:positionV relativeFrom="paragraph">
                  <wp:posOffset>71120</wp:posOffset>
                </wp:positionV>
                <wp:extent cx="6677025" cy="0"/>
                <wp:effectExtent l="0" t="0" r="0" b="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straightConnector1">
                          <a:avLst/>
                        </a:prstGeom>
                        <a:noFill/>
                        <a:ln w="22225" cmpd="sng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31ECF" id="AutoShape 2" o:spid="_x0000_s1026" type="#_x0000_t32" style="position:absolute;margin-left:-5.7pt;margin-top:5.6pt;width:525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" strokecolor="#1f497d" strokeweight="1.75pt">
                <v:shadow color="#243f60 [1604]" opacity=".5" offset="1pt"/>
              </v:shape>
            </w:pict>
          </mc:Fallback>
        </mc:AlternateContent>
      </w:r>
    </w:p>
    <w:p w:rsidR="00B443A0" w:rsidRPr="00B443A0" w:rsidRDefault="00534604" w:rsidP="00D35C93">
      <w:pPr>
        <w:autoSpaceDE w:val="0"/>
        <w:autoSpaceDN w:val="0"/>
        <w:adjustRightInd w:val="0"/>
        <w:spacing w:after="0" w:line="240" w:lineRule="auto"/>
        <w:rPr>
          <w:rFonts w:ascii="ASSA Vesta" w:hAnsi="ASSA Vesta"/>
        </w:rPr>
      </w:pPr>
      <w:r>
        <w:rPr>
          <w:rFonts w:ascii="ASSA Vesta" w:hAnsi="ASSA Vesta"/>
          <w:noProof/>
          <w:lang w:eastAsia="pl-PL"/>
        </w:rPr>
        <w:lastRenderedPageBreak/>
        <w:drawing>
          <wp:inline distT="0" distB="0" distL="0" distR="0" wp14:anchorId="24551A48" wp14:editId="6FDDF4B9">
            <wp:extent cx="6048375" cy="3427702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2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3A0" w:rsidRPr="00B443A0">
      <w:headerReference w:type="default" r:id="rId12"/>
      <w:footerReference w:type="default" r:id="rId13"/>
      <w:pgSz w:w="11906" w:h="16838"/>
      <w:pgMar w:top="1702" w:right="1134" w:bottom="1276" w:left="1134" w:header="708" w:footer="66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E35" w:rsidRDefault="00AB3E35">
      <w:r>
        <w:separator/>
      </w:r>
    </w:p>
  </w:endnote>
  <w:endnote w:type="continuationSeparator" w:id="0">
    <w:p w:rsidR="00AB3E35" w:rsidRDefault="00AB3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SSA Vesta">
    <w:altName w:val="Times New Roman"/>
    <w:panose1 w:val="02000803060000020004"/>
    <w:charset w:val="00"/>
    <w:family w:val="modern"/>
    <w:notTrueType/>
    <w:pitch w:val="variable"/>
    <w:sig w:usb0="800000AF" w:usb1="5000214A" w:usb2="00000000" w:usb3="00000000" w:csb0="00000193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99" w:rsidRDefault="007F2F4A">
    <w:pPr>
      <w:pStyle w:val="Stopka"/>
      <w:pBdr>
        <w:bottom w:val="single" w:sz="2" w:space="1" w:color="auto"/>
      </w:pBdr>
      <w:tabs>
        <w:tab w:val="clear" w:pos="4819"/>
        <w:tab w:val="clear" w:pos="9638"/>
        <w:tab w:val="left" w:pos="4253"/>
        <w:tab w:val="left" w:pos="8364"/>
        <w:tab w:val="right" w:pos="10065"/>
      </w:tabs>
      <w:ind w:left="-567" w:right="-427"/>
    </w:pPr>
    <w:r>
      <w:rPr>
        <w:noProof/>
        <w:lang w:val="pl-PL" w:eastAsia="pl-PL"/>
      </w:rPr>
      <w:drawing>
        <wp:inline distT="0" distB="0" distL="0" distR="0" wp14:anchorId="35A039DA" wp14:editId="5ED84054">
          <wp:extent cx="1171575" cy="200025"/>
          <wp:effectExtent l="0" t="0" r="9525" b="9525"/>
          <wp:docPr id="25" name="Obraz 25" descr="ABLOY-logo pi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BLOY-logo pi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A4E99" w:rsidRPr="00513FBE" w:rsidRDefault="00CA4E99">
    <w:pPr>
      <w:pStyle w:val="Stopka"/>
      <w:pBdr>
        <w:bottom w:val="single" w:sz="2" w:space="1" w:color="auto"/>
      </w:pBdr>
      <w:tabs>
        <w:tab w:val="clear" w:pos="4819"/>
        <w:tab w:val="clear" w:pos="9638"/>
        <w:tab w:val="left" w:pos="4253"/>
        <w:tab w:val="left" w:pos="8364"/>
        <w:tab w:val="right" w:pos="10065"/>
      </w:tabs>
      <w:ind w:left="-567" w:right="-427"/>
      <w:rPr>
        <w:rFonts w:ascii="Garamond" w:hAnsi="Garamond"/>
        <w:sz w:val="16"/>
      </w:rPr>
    </w:pPr>
  </w:p>
  <w:p w:rsidR="00CA4E99" w:rsidRPr="00513FBE" w:rsidRDefault="00CA4E99">
    <w:pPr>
      <w:pStyle w:val="Stopka"/>
      <w:tabs>
        <w:tab w:val="clear" w:pos="9638"/>
        <w:tab w:val="left" w:pos="8364"/>
        <w:tab w:val="right" w:pos="10065"/>
      </w:tabs>
      <w:ind w:left="-567"/>
      <w:rPr>
        <w:rFonts w:ascii="Arial" w:hAnsi="Arial"/>
        <w:sz w:val="16"/>
      </w:rPr>
    </w:pPr>
  </w:p>
  <w:p w:rsidR="00CA4E99" w:rsidRPr="00825BA1" w:rsidRDefault="00CA4E99">
    <w:pPr>
      <w:pStyle w:val="Stopka"/>
      <w:tabs>
        <w:tab w:val="clear" w:pos="9638"/>
        <w:tab w:val="right" w:pos="10065"/>
      </w:tabs>
      <w:ind w:left="-567" w:right="-427"/>
      <w:rPr>
        <w:rFonts w:ascii="Arial" w:hAnsi="Arial"/>
        <w:sz w:val="16"/>
        <w:lang w:val="en-GB"/>
      </w:rPr>
    </w:pPr>
    <w:r>
      <w:rPr>
        <w:rFonts w:ascii="Arial" w:hAnsi="Arial"/>
        <w:sz w:val="16"/>
        <w:lang w:val="en-GB"/>
      </w:rPr>
      <w:t>An ASSA ABLOY Group brand</w:t>
    </w:r>
    <w:r w:rsidRPr="00825BA1">
      <w:rPr>
        <w:rFonts w:ascii="Arial" w:hAnsi="Arial"/>
        <w:sz w:val="16"/>
        <w:lang w:val="en-GB"/>
      </w:rPr>
      <w:tab/>
    </w:r>
    <w:r w:rsidRPr="00825BA1">
      <w:rPr>
        <w:rFonts w:ascii="Arial" w:hAnsi="Arial"/>
        <w:sz w:val="16"/>
        <w:lang w:val="en-GB"/>
      </w:rPr>
      <w:tab/>
    </w:r>
    <w:r w:rsidR="007F2F4A">
      <w:rPr>
        <w:rFonts w:ascii="Arial" w:hAnsi="Arial"/>
        <w:noProof/>
        <w:sz w:val="16"/>
        <w:lang w:val="pl-PL" w:eastAsia="pl-PL"/>
      </w:rPr>
      <w:drawing>
        <wp:inline distT="0" distB="0" distL="0" distR="0" wp14:anchorId="2928B214" wp14:editId="194481C2">
          <wp:extent cx="685800" cy="95250"/>
          <wp:effectExtent l="0" t="0" r="0" b="0"/>
          <wp:docPr id="26" name="Obraz 26" descr="AssaAbloy-log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aAbloy-logo_blac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E35" w:rsidRDefault="00AB3E35">
      <w:r>
        <w:separator/>
      </w:r>
    </w:p>
  </w:footnote>
  <w:footnote w:type="continuationSeparator" w:id="0">
    <w:p w:rsidR="00AB3E35" w:rsidRDefault="00AB3E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99" w:rsidRPr="00CA4E99" w:rsidRDefault="007F2F4A" w:rsidP="000B0863">
    <w:pPr>
      <w:pStyle w:val="Nagwek"/>
    </w:pPr>
    <w:r>
      <w:rPr>
        <w:noProof/>
        <w:lang w:val="pl-PL" w:eastAsia="pl-PL"/>
      </w:rPr>
      <w:drawing>
        <wp:inline distT="0" distB="0" distL="0" distR="0" wp14:anchorId="37104B8C" wp14:editId="072F1E0B">
          <wp:extent cx="3105150" cy="447675"/>
          <wp:effectExtent l="0" t="0" r="0" b="9525"/>
          <wp:docPr id="24" name="Obraz 24" descr="vaak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aak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A4E99" w:rsidRDefault="00CA4E99" w:rsidP="000B086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35"/>
    <w:rsid w:val="00084D20"/>
    <w:rsid w:val="0008625E"/>
    <w:rsid w:val="000B0863"/>
    <w:rsid w:val="001209EB"/>
    <w:rsid w:val="002139A1"/>
    <w:rsid w:val="002521C5"/>
    <w:rsid w:val="002B7DF3"/>
    <w:rsid w:val="00314208"/>
    <w:rsid w:val="0037187F"/>
    <w:rsid w:val="003A66F8"/>
    <w:rsid w:val="00417873"/>
    <w:rsid w:val="004178B1"/>
    <w:rsid w:val="00442789"/>
    <w:rsid w:val="00490BD3"/>
    <w:rsid w:val="00513FBE"/>
    <w:rsid w:val="005214A8"/>
    <w:rsid w:val="00534604"/>
    <w:rsid w:val="006072B2"/>
    <w:rsid w:val="00616110"/>
    <w:rsid w:val="0069576B"/>
    <w:rsid w:val="00696E4B"/>
    <w:rsid w:val="006A3135"/>
    <w:rsid w:val="007327C3"/>
    <w:rsid w:val="0076762A"/>
    <w:rsid w:val="00777D9D"/>
    <w:rsid w:val="007F2F4A"/>
    <w:rsid w:val="00813529"/>
    <w:rsid w:val="00825BA1"/>
    <w:rsid w:val="008C083E"/>
    <w:rsid w:val="008F284B"/>
    <w:rsid w:val="0094376A"/>
    <w:rsid w:val="00953315"/>
    <w:rsid w:val="009B556D"/>
    <w:rsid w:val="00A831B6"/>
    <w:rsid w:val="00A97F9D"/>
    <w:rsid w:val="00AA7BF3"/>
    <w:rsid w:val="00AB3E35"/>
    <w:rsid w:val="00AF1324"/>
    <w:rsid w:val="00B2214C"/>
    <w:rsid w:val="00B258C4"/>
    <w:rsid w:val="00B443A0"/>
    <w:rsid w:val="00B75FBD"/>
    <w:rsid w:val="00BA76F7"/>
    <w:rsid w:val="00BB05D6"/>
    <w:rsid w:val="00C744DC"/>
    <w:rsid w:val="00C91B19"/>
    <w:rsid w:val="00CA4E99"/>
    <w:rsid w:val="00D35C93"/>
    <w:rsid w:val="00D42772"/>
    <w:rsid w:val="00D60DFB"/>
    <w:rsid w:val="00D9659A"/>
    <w:rsid w:val="00DE0BED"/>
    <w:rsid w:val="00E135C3"/>
    <w:rsid w:val="00E86E34"/>
    <w:rsid w:val="00EB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strokecolor="none [3215]"/>
    </o:shapedefaults>
    <o:shapelayout v:ext="edit">
      <o:idmap v:ext="edit" data="1"/>
    </o:shapelayout>
  </w:shapeDefaults>
  <w:decimalSymbol w:val=","/>
  <w:listSeparator w:val=";"/>
  <w15:docId w15:val="{7A22E5AC-AE5C-420E-8482-52AB60A7E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3E3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953315"/>
    <w:pPr>
      <w:keepNext/>
      <w:spacing w:after="0" w:line="240" w:lineRule="auto"/>
      <w:outlineLvl w:val="0"/>
    </w:pPr>
    <w:rPr>
      <w:rFonts w:ascii="Arial" w:eastAsia="Times New Roman" w:hAnsi="Arial"/>
      <w:b/>
      <w:sz w:val="32"/>
      <w:szCs w:val="20"/>
      <w:lang w:val="fi-FI" w:eastAsia="fi-F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0"/>
      <w:lang w:val="fi-FI" w:eastAsia="fi-FI"/>
    </w:rPr>
  </w:style>
  <w:style w:type="paragraph" w:styleId="Stopka">
    <w:name w:val="footer"/>
    <w:basedOn w:val="Normalny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0"/>
      <w:lang w:val="fi-FI" w:eastAsia="fi-FI"/>
    </w:rPr>
  </w:style>
  <w:style w:type="paragraph" w:styleId="NormalnyWeb">
    <w:name w:val="Normal (Web)"/>
    <w:basedOn w:val="Normalny"/>
    <w:rsid w:val="000B0863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val="fi-FI" w:eastAsia="ja-JP"/>
    </w:rPr>
  </w:style>
  <w:style w:type="paragraph" w:styleId="Tekstdymka">
    <w:name w:val="Balloon Text"/>
    <w:basedOn w:val="Normalny"/>
    <w:semiHidden/>
    <w:rsid w:val="000B0863"/>
    <w:pPr>
      <w:spacing w:after="0" w:line="240" w:lineRule="auto"/>
    </w:pPr>
    <w:rPr>
      <w:rFonts w:ascii="Tahoma" w:eastAsia="Times New Roman" w:hAnsi="Tahoma" w:cs="Tahoma"/>
      <w:sz w:val="16"/>
      <w:szCs w:val="16"/>
      <w:lang w:val="fi-FI" w:eastAsia="fi-FI"/>
    </w:rPr>
  </w:style>
  <w:style w:type="character" w:styleId="Pogrubienie">
    <w:name w:val="Strong"/>
    <w:uiPriority w:val="22"/>
    <w:qFormat/>
    <w:rsid w:val="00AB3E35"/>
    <w:rPr>
      <w:b/>
      <w:bCs/>
    </w:rPr>
  </w:style>
  <w:style w:type="table" w:styleId="Tabela-Siatka">
    <w:name w:val="Table Grid"/>
    <w:basedOn w:val="Standardowy"/>
    <w:uiPriority w:val="59"/>
    <w:rsid w:val="00AB3E3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rsid w:val="00B443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4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Pawel.banach@assaabloy.com.pl" TargetMode="Externa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nachp\AppData\Local\Temp\ABLOY_ACADEMY-kirjepohj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ABLOY_ACADEMY-kirjepohja</Template>
  <TotalTime>9</TotalTime>
  <Pages>2</Pages>
  <Words>261</Words>
  <Characters>1570</Characters>
  <Application>Microsoft Office Word</Application>
  <DocSecurity>4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Course description</vt:lpstr>
      <vt:lpstr>Course description</vt:lpstr>
    </vt:vector>
  </TitlesOfParts>
  <Company>Microsoft</Company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description</dc:title>
  <dc:creator>Paweł Banach</dc:creator>
  <cp:lastModifiedBy>Szczypek, Klaudia</cp:lastModifiedBy>
  <cp:revision>2</cp:revision>
  <cp:lastPrinted>2014-03-07T11:45:00Z</cp:lastPrinted>
  <dcterms:created xsi:type="dcterms:W3CDTF">2017-09-15T07:33:00Z</dcterms:created>
  <dcterms:modified xsi:type="dcterms:W3CDTF">2017-09-15T07:33:00Z</dcterms:modified>
</cp:coreProperties>
</file>